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75" w:rsidRPr="00014F79" w:rsidRDefault="00180475" w:rsidP="00E9164F">
      <w:pPr>
        <w:jc w:val="center"/>
        <w:rPr>
          <w:sz w:val="20"/>
        </w:rPr>
      </w:pPr>
    </w:p>
    <w:p w:rsidR="00AA1A09" w:rsidRPr="00FD277E" w:rsidRDefault="00AA1A09" w:rsidP="00AA1A09">
      <w:pPr>
        <w:jc w:val="right"/>
        <w:rPr>
          <w:szCs w:val="28"/>
        </w:rPr>
      </w:pPr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bookmarkStart w:id="0" w:name="_GoBack"/>
      <w:r w:rsidRPr="00E65C52">
        <w:rPr>
          <w:b/>
          <w:szCs w:val="28"/>
        </w:rPr>
        <w:t>о персонифицированном дополнительном образовании детей</w:t>
      </w:r>
    </w:p>
    <w:bookmarkEnd w:id="0"/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значимые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lastRenderedPageBreak/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4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97353" w:rsidP="00E65C52">
      <w:pPr>
        <w:spacing w:line="288" w:lineRule="auto"/>
        <w:jc w:val="center"/>
        <w:textAlignment w:val="auto"/>
        <w:rPr>
          <w:szCs w:val="28"/>
        </w:rPr>
      </w:pPr>
      <w:r w:rsidRPr="00E97353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97353" w:rsidP="00E65C52">
      <w:pPr>
        <w:spacing w:line="288" w:lineRule="auto"/>
        <w:jc w:val="center"/>
        <w:textAlignment w:val="auto"/>
        <w:rPr>
          <w:szCs w:val="28"/>
        </w:rPr>
      </w:pPr>
      <w:r w:rsidRPr="00E97353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09"/>
        <w:gridCol w:w="1818"/>
        <w:gridCol w:w="2351"/>
        <w:gridCol w:w="3336"/>
      </w:tblGrid>
      <w:tr w:rsidR="00E65C52" w:rsidRPr="00E65C52" w:rsidTr="008B2D7D">
        <w:trPr>
          <w:trHeight w:val="20"/>
        </w:trPr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2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A14756" w:rsidTr="008B2D7D">
        <w:trPr>
          <w:trHeight w:val="20"/>
        </w:trPr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976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262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791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312" w:rsidRDefault="00F77312">
      <w:r>
        <w:separator/>
      </w:r>
    </w:p>
  </w:endnote>
  <w:endnote w:type="continuationSeparator" w:id="1">
    <w:p w:rsidR="00F77312" w:rsidRDefault="00F77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E97353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E97353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312" w:rsidRDefault="00F77312">
      <w:r>
        <w:separator/>
      </w:r>
    </w:p>
  </w:footnote>
  <w:footnote w:type="continuationSeparator" w:id="1">
    <w:p w:rsidR="00F77312" w:rsidRDefault="00F773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E97353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E97353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A14756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49FB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2D7D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14756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0399B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C27C8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97353"/>
    <w:rsid w:val="00EA11FE"/>
    <w:rsid w:val="00EA27FF"/>
    <w:rsid w:val="00EA54D3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77312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7C8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.pfdo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mailto:egori4eva12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565CF-10ED-4C68-9342-EDD7D83C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42</TotalTime>
  <Pages>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9625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Владелец</cp:lastModifiedBy>
  <cp:revision>2</cp:revision>
  <cp:lastPrinted>2021-09-02T13:32:00Z</cp:lastPrinted>
  <dcterms:created xsi:type="dcterms:W3CDTF">2021-09-06T05:14:00Z</dcterms:created>
  <dcterms:modified xsi:type="dcterms:W3CDTF">2021-09-06T07:42:00Z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